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b/>
          <w:bCs/>
          <w:color w:val="C77C0E" w:themeColor="accent1" w:themeShade="BF"/>
          <w:sz w:val="28"/>
          <w:szCs w:val="28"/>
        </w:rPr>
        <w:id w:val="-1611281819"/>
        <w:docPartObj>
          <w:docPartGallery w:val="Cover Pages"/>
          <w:docPartUnique/>
        </w:docPartObj>
      </w:sdtPr>
      <w:sdtEndPr/>
      <w:sdtContent>
        <w:p w:rsidR="003E6290" w:rsidRDefault="00F978CB"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76200</wp:posOffset>
                    </wp:positionV>
                    <wp:extent cx="9410700" cy="1986280"/>
                    <wp:effectExtent l="0" t="0" r="0" b="4445"/>
                    <wp:wrapNone/>
                    <wp:docPr id="48" name="Text Box 3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19862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Pr="00F2541D" w:rsidRDefault="00862923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2017</w:t>
                                </w:r>
                                <w:r w:rsidR="009B33DE"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 Baja SAE Design Comparison Document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6" o:spid="_x0000_s1026" type="#_x0000_t202" style="position:absolute;left:0;text-align:left;margin-left:-11.25pt;margin-top:6pt;width:741pt;height:15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ndogIAAEo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" fillcolor="white [3212]" stroked="f">
                    <v:textbox>
                      <w:txbxContent>
                        <w:p w:rsidR="009B33DE" w:rsidRPr="00F2541D" w:rsidRDefault="00862923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2017</w:t>
                          </w:r>
                          <w:r w:rsidR="009B33DE"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 Baja SAE Design Comparison Document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00768" w:rsidRDefault="00F978CB">
          <w:pPr>
            <w:spacing w:line="240" w:lineRule="auto"/>
            <w:rPr>
              <w:b/>
            </w:rPr>
          </w:pP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>
                    <wp:simplePos x="0" y="0"/>
                    <wp:positionH relativeFrom="column">
                      <wp:posOffset>-253365</wp:posOffset>
                    </wp:positionH>
                    <wp:positionV relativeFrom="paragraph">
                      <wp:posOffset>1638935</wp:posOffset>
                    </wp:positionV>
                    <wp:extent cx="9410700" cy="2224405"/>
                    <wp:effectExtent l="3810" t="635" r="0" b="3810"/>
                    <wp:wrapNone/>
                    <wp:docPr id="47" name="Text Box 3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2244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jc w:val="both"/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  <w:t>[Insert School Name]</w:t>
                                </w:r>
                              </w:p>
                              <w:p w:rsidR="009B33DE" w:rsidRPr="00035A72" w:rsidRDefault="009B33DE" w:rsidP="00035A72">
                                <w:pPr>
                                  <w:pStyle w:val="Heading1"/>
                                </w:pPr>
                              </w:p>
                              <w:p w:rsidR="009B33DE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 w:rsidRPr="003109CB">
                                  <w:tab/>
                                </w:r>
                                <w:r w:rsidR="00862923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2016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862923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2017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</w:p>
                              <w:p w:rsidR="009B33DE" w:rsidRPr="00F2541D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224ED8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[Insert </w:t>
                                </w:r>
                                <w:r w:rsidR="00862923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2016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[Insert </w:t>
                                </w:r>
                                <w:r w:rsidR="00862923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2017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37" o:spid="_x0000_s1027" type="#_x0000_t202" style="position:absolute;left:0;text-align:left;margin-left:-19.95pt;margin-top:129.05pt;width:741pt;height:175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" fillcolor="white [3212]" stroked="f">
                    <v:textbox>
                      <w:txbxContent>
                        <w:p w:rsidR="009B33DE" w:rsidRDefault="009B33DE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jc w:val="both"/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  <w:t>[Insert School Name]</w:t>
                          </w:r>
                        </w:p>
                        <w:p w:rsidR="009B33DE" w:rsidRPr="00035A72" w:rsidRDefault="009B33DE" w:rsidP="00035A72">
                          <w:pPr>
                            <w:pStyle w:val="Heading1"/>
                          </w:pPr>
                        </w:p>
                        <w:p w:rsidR="009B33DE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 w:rsidRPr="003109CB">
                            <w:tab/>
                          </w:r>
                          <w:r w:rsidR="00862923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2016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862923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2017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</w:p>
                        <w:p w:rsidR="009B33DE" w:rsidRPr="00F2541D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224ED8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[Insert </w:t>
                          </w:r>
                          <w:r w:rsidR="00862923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2016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[Insert </w:t>
                          </w:r>
                          <w:r w:rsidR="00862923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2017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4394835</wp:posOffset>
                    </wp:positionV>
                    <wp:extent cx="9410700" cy="2426970"/>
                    <wp:effectExtent l="0" t="3810" r="0" b="0"/>
                    <wp:wrapNone/>
                    <wp:docPr id="46" name="Text Box 3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4269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035A72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</w:pP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[</w:t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Insert </w:t>
                                </w: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Baja SAE Series]</w:t>
                                </w:r>
                              </w:p>
                              <w:p w:rsidR="009B33DE" w:rsidRPr="001F5782" w:rsidRDefault="009B33DE" w:rsidP="00035A72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  <w:p w:rsidR="009B33DE" w:rsidRPr="00F2541D" w:rsidRDefault="001F5782" w:rsidP="00F2541D"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13DC84F" wp14:editId="0A3A45F6">
                                      <wp:extent cx="5263117" cy="742754"/>
                                      <wp:effectExtent l="0" t="0" r="0" b="635"/>
                                      <wp:docPr id="50" name="Picture 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46036" cy="7544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 </w:t>
                                </w: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59EFD0CD" wp14:editId="602A2156">
                                      <wp:extent cx="1307804" cy="1138783"/>
                                      <wp:effectExtent l="0" t="0" r="6985" b="4445"/>
                                      <wp:docPr id="51" name="Picture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7550" cy="1147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38" o:spid="_x0000_s1028" type="#_x0000_t202" style="position:absolute;left:0;text-align:left;margin-left:-11.25pt;margin-top:346.05pt;width:741pt;height:191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" fillcolor="white [3212]" stroked="f">
                    <v:textbox>
                      <w:txbxContent>
                        <w:p w:rsidR="009B33DE" w:rsidRDefault="009B33DE" w:rsidP="00035A72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</w:pP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[</w:t>
                          </w: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Insert </w:t>
                          </w: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Baja SAE Series]</w:t>
                          </w:r>
                        </w:p>
                        <w:p w:rsidR="009B33DE" w:rsidRPr="001F5782" w:rsidRDefault="009B33DE" w:rsidP="00035A72">
                          <w:pPr>
                            <w:rPr>
                              <w:sz w:val="20"/>
                            </w:rPr>
                          </w:pPr>
                        </w:p>
                        <w:p w:rsidR="009B33DE" w:rsidRPr="00F2541D" w:rsidRDefault="001F5782" w:rsidP="00F2541D"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13DC84F" wp14:editId="0A3A45F6">
                                <wp:extent cx="5263117" cy="742754"/>
                                <wp:effectExtent l="0" t="0" r="0" b="635"/>
                                <wp:docPr id="50" name="Picture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6036" cy="754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9EFD0CD" wp14:editId="602A2156">
                                <wp:extent cx="1307804" cy="1138783"/>
                                <wp:effectExtent l="0" t="0" r="6985" b="4445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550" cy="11472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E6290">
            <w:rPr>
              <w:b/>
            </w:rPr>
            <w:br w:type="page"/>
          </w:r>
        </w:p>
        <w:p w:rsidR="00800768" w:rsidRDefault="007F3D88" w:rsidP="00800768">
          <w:pPr>
            <w:pStyle w:val="Heading1"/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-148857</wp:posOffset>
                </wp:positionH>
                <wp:positionV relativeFrom="paragraph">
                  <wp:posOffset>-398721</wp:posOffset>
                </wp:positionV>
                <wp:extent cx="9462977" cy="71862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9557" cy="7191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8464" behindDoc="1" locked="0" layoutInCell="1" allowOverlap="1" wp14:anchorId="41C30968" wp14:editId="724CA110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73609" cy="7204397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3009" cy="7196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19008" behindDoc="0" locked="0" layoutInCell="1" allowOverlap="1">
                    <wp:simplePos x="0" y="0"/>
                    <wp:positionH relativeFrom="column">
                      <wp:posOffset>-29845</wp:posOffset>
                    </wp:positionH>
                    <wp:positionV relativeFrom="paragraph">
                      <wp:posOffset>3361690</wp:posOffset>
                    </wp:positionV>
                    <wp:extent cx="9163050" cy="2900680"/>
                    <wp:effectExtent l="0" t="0" r="1270" b="0"/>
                    <wp:wrapNone/>
                    <wp:docPr id="41" name="Group 4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42" name="Text Box 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Text Box 4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Text Box 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4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1" o:spid="_x0000_s1029" style="position:absolute;left:0;text-align:left;margin-left:-2.35pt;margin-top:264.7pt;width:721.5pt;height:228.4pt;z-index:25181900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">
                    <v:shape id="Text Box 435" o:spid="_x0000_s1030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6" o:spid="_x0000_s1031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7" o:spid="_x0000_s1032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9" o:spid="_x0000_s1033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9488" behindDoc="1" locked="0" layoutInCell="1" allowOverlap="1" wp14:anchorId="00CBCB31" wp14:editId="253ECB54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69534" cy="7219507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6" cy="7229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0032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6" name="Group 4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7" name="Text Box 4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4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4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2" o:spid="_x0000_s1034" style="position:absolute;left:0;text-align:left;margin-left:-2.25pt;margin-top:268.2pt;width:721.5pt;height:228.4pt;z-index:2518200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FGQfj3BAwAAvxMAAA4AAAAAAAAAAAAA&#10;AAAALgIAAGRycy9lMm9Eb2MueG1sUEsBAi0AFAAGAAgAAAAhADhkYhHiAAAACwEAAA8AAAAAAAAA&#10;AAAAAAAAGwYAAGRycy9kb3ducmV2LnhtbFBLBQYAAAAABAAEAPMAAAAqBwAAAAA=&#10;">
                    <v:shape id="Text Box 453" o:spid="_x0000_s1035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4" o:spid="_x0000_s1036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5" o:spid="_x0000_s1037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6" o:spid="_x0000_s1038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0512" behindDoc="1" locked="0" layoutInCell="1" allowOverlap="1" wp14:anchorId="750B15A7" wp14:editId="454A9F97">
                <wp:simplePos x="0" y="0"/>
                <wp:positionH relativeFrom="column">
                  <wp:posOffset>-180754</wp:posOffset>
                </wp:positionH>
                <wp:positionV relativeFrom="paragraph">
                  <wp:posOffset>-409353</wp:posOffset>
                </wp:positionV>
                <wp:extent cx="9516205" cy="7219506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7595" cy="722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1056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1" name="Group 4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2" name="Text Box 4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4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4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7" o:spid="_x0000_s1039" style="position:absolute;left:0;text-align:left;margin-left:-2.25pt;margin-top:268.2pt;width:721.5pt;height:228.4pt;z-index:251821056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Ou/Bn7BAwAAwhMAAA4AAAAAAAAAAAAA&#10;AAAALgIAAGRycy9lMm9Eb2MueG1sUEsBAi0AFAAGAAgAAAAhADhkYhHiAAAACwEAAA8AAAAAAAAA&#10;AAAAAAAAGwYAAGRycy9kb3ducmV2LnhtbFBLBQYAAAAABAAEAPMAAAAqBwAAAAA=&#10;">
                    <v:shape id="Text Box 458" o:spid="_x0000_s1040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9" o:spid="_x0000_s1041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0" o:spid="_x0000_s1042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1" o:spid="_x0000_s1043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1536" behindDoc="1" locked="0" layoutInCell="1" allowOverlap="1" wp14:anchorId="5AD945EF" wp14:editId="5C5CD91C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-398721</wp:posOffset>
                </wp:positionV>
                <wp:extent cx="9488828" cy="7208874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4980" cy="722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2080" behindDoc="0" locked="0" layoutInCell="1" allowOverlap="1">
                    <wp:simplePos x="0" y="0"/>
                    <wp:positionH relativeFrom="column">
                      <wp:posOffset>-6985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2540" t="0" r="0" b="0"/>
                    <wp:wrapNone/>
                    <wp:docPr id="26" name="Group 4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7" name="Text Box 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4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4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62" o:spid="_x0000_s1044" style="position:absolute;left:0;text-align:left;margin-left:-.55pt;margin-top:268.2pt;width:721.5pt;height:228.4pt;z-index:251822080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">
                    <v:shape id="Text Box 463" o:spid="_x0000_s1045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4" o:spid="_x0000_s1046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5" o:spid="_x0000_s1047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6" o:spid="_x0000_s1048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2560" behindDoc="1" locked="0" layoutInCell="1" allowOverlap="1" wp14:anchorId="7101E79A" wp14:editId="711EF661">
                <wp:simplePos x="0" y="0"/>
                <wp:positionH relativeFrom="column">
                  <wp:posOffset>-157318</wp:posOffset>
                </wp:positionH>
                <wp:positionV relativeFrom="paragraph">
                  <wp:posOffset>-398145</wp:posOffset>
                </wp:positionV>
                <wp:extent cx="9526201" cy="723014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201" cy="723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3104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19" name="Group 4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2" name="Text Box 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67" o:spid="_x0000_s1049" style="position:absolute;left:0;text-align:left;margin-left:-2.25pt;margin-top:269.05pt;width:721.5pt;height:228.4pt;z-index:251823104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">
                    <v:shape id="Text Box 468" o:spid="_x0000_s1050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9" o:spid="_x0000_s1051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0" o:spid="_x0000_s1052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1" o:spid="_x0000_s1053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3584" behindDoc="1" locked="0" layoutInCell="1" allowOverlap="1" wp14:anchorId="4BDED59B" wp14:editId="3EB58A94">
                <wp:simplePos x="0" y="0"/>
                <wp:positionH relativeFrom="column">
                  <wp:posOffset>-159488</wp:posOffset>
                </wp:positionH>
                <wp:positionV relativeFrom="paragraph">
                  <wp:posOffset>-388088</wp:posOffset>
                </wp:positionV>
                <wp:extent cx="9492144" cy="7219507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8" cy="721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F37D4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4128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7" name="Grou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9" name="Text Box 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72" o:spid="_x0000_s1054" style="position:absolute;left:0;text-align:left;margin-left:-2.25pt;margin-top:269.05pt;width:721.5pt;height:228.4pt;z-index:25182412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">
                    <v:shape id="Text Box 473" o:spid="_x0000_s1055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4" o:spid="_x0000_s1056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5" o:spid="_x0000_s1057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6" o:spid="_x0000_s1058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CE510E" w:rsidRDefault="00F978CB" w:rsidP="00FA420B">
          <w:pPr>
            <w:pStyle w:val="Heading1"/>
            <w:jc w:val="both"/>
          </w:pPr>
          <w:r>
            <w:rPr>
              <w:noProof/>
              <w:lang w:bidi="ar-SA"/>
            </w:rPr>
            <w:lastRenderedPageBreak/>
            <mc:AlternateContent>
              <mc:Choice Requires="wpg">
                <w:drawing>
                  <wp:anchor distT="0" distB="0" distL="114300" distR="114300" simplePos="0" relativeHeight="251845632" behindDoc="0" locked="0" layoutInCell="1" allowOverlap="1">
                    <wp:simplePos x="0" y="0"/>
                    <wp:positionH relativeFrom="column">
                      <wp:posOffset>-27305</wp:posOffset>
                    </wp:positionH>
                    <wp:positionV relativeFrom="paragraph">
                      <wp:posOffset>3689350</wp:posOffset>
                    </wp:positionV>
                    <wp:extent cx="9163050" cy="2900680"/>
                    <wp:effectExtent l="1270" t="3175" r="0" b="1270"/>
                    <wp:wrapNone/>
                    <wp:docPr id="2" name="Group 4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" name="Text Box 4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Text Box 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4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90" o:spid="_x0000_s1059" style="position:absolute;left:0;text-align:left;margin-left:-2.15pt;margin-top:290.5pt;width:721.5pt;height:228.4pt;z-index:2518456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">
                    <v:shape id="Text Box 491" o:spid="_x0000_s1060" type="#_x0000_t202" style="position:absolute;left:8169;top:7133;width:693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2" o:spid="_x0000_s1061" type="#_x0000_t202" style="position:absolute;left:673;top:6818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3" o:spid="_x0000_s1062" type="#_x0000_t202" style="position:absolute;left:673;top:9372;width:6934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4" o:spid="_x0000_s1063" type="#_x0000_t202" style="position:absolute;left:8169;top:9680;width:6934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bookmarkStart w:id="0" w:name="_GoBack"/>
          <w:r w:rsidR="00AF37D4">
            <w:rPr>
              <w:noProof/>
              <w:lang w:bidi="ar-SA"/>
            </w:rPr>
            <w:drawing>
              <wp:anchor distT="0" distB="0" distL="114300" distR="114300" simplePos="0" relativeHeight="251844608" behindDoc="1" locked="0" layoutInCell="1" allowOverlap="1" wp14:anchorId="55921F7D" wp14:editId="61CEE270">
                <wp:simplePos x="0" y="0"/>
                <wp:positionH relativeFrom="column">
                  <wp:posOffset>-170121</wp:posOffset>
                </wp:positionH>
                <wp:positionV relativeFrom="paragraph">
                  <wp:posOffset>-398721</wp:posOffset>
                </wp:positionV>
                <wp:extent cx="9494874" cy="7219713"/>
                <wp:effectExtent l="0" t="0" r="0" b="0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3267" cy="7210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End w:id="0" w:displacedByCustomXml="next"/>
      </w:sdtContent>
    </w:sdt>
    <w:sectPr w:rsidR="00CE510E" w:rsidSect="0019387B">
      <w:headerReference w:type="default" r:id="rId20"/>
      <w:pgSz w:w="15840" w:h="12240" w:orient="landscape" w:code="1"/>
      <w:pgMar w:top="450" w:right="720" w:bottom="720" w:left="720" w:header="72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5FE" w:rsidRDefault="00DD55FE">
      <w:pPr>
        <w:spacing w:after="0"/>
      </w:pPr>
      <w:r>
        <w:separator/>
      </w:r>
    </w:p>
  </w:endnote>
  <w:endnote w:type="continuationSeparator" w:id="0">
    <w:p w:rsidR="00DD55FE" w:rsidRDefault="00DD55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5FE" w:rsidRDefault="00DD55FE">
      <w:pPr>
        <w:spacing w:after="0"/>
      </w:pPr>
      <w:r>
        <w:separator/>
      </w:r>
    </w:p>
  </w:footnote>
  <w:footnote w:type="continuationSeparator" w:id="0">
    <w:p w:rsidR="00DD55FE" w:rsidRDefault="00DD55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DE" w:rsidRDefault="009B33DE" w:rsidP="006D2BBC">
    <w:pPr>
      <w:pStyle w:val="Header"/>
      <w:tabs>
        <w:tab w:val="clear" w:pos="4680"/>
        <w:tab w:val="clear" w:pos="9360"/>
        <w:tab w:val="left" w:pos="0"/>
        <w:tab w:val="center" w:pos="2880"/>
        <w:tab w:val="center" w:pos="7200"/>
        <w:tab w:val="center" w:pos="1152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060D0"/>
    <w:multiLevelType w:val="hybridMultilevel"/>
    <w:tmpl w:val="C770CC9A"/>
    <w:lvl w:ilvl="0" w:tplc="C83A090C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9B5A5FC6">
      <w:start w:val="1"/>
      <w:numFmt w:val="lowerLetter"/>
      <w:lvlText w:val="%2."/>
      <w:lvlJc w:val="left"/>
      <w:pPr>
        <w:ind w:left="1440" w:hanging="360"/>
      </w:pPr>
      <w:rPr>
        <w:sz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A3D"/>
    <w:rsid w:val="00024FB5"/>
    <w:rsid w:val="00035A72"/>
    <w:rsid w:val="0003727A"/>
    <w:rsid w:val="00067B00"/>
    <w:rsid w:val="000A5A73"/>
    <w:rsid w:val="000D34E5"/>
    <w:rsid w:val="000F5BF6"/>
    <w:rsid w:val="00140AB5"/>
    <w:rsid w:val="0019387B"/>
    <w:rsid w:val="001A50B7"/>
    <w:rsid w:val="001B673D"/>
    <w:rsid w:val="001F5782"/>
    <w:rsid w:val="002153AC"/>
    <w:rsid w:val="00224ED8"/>
    <w:rsid w:val="00240028"/>
    <w:rsid w:val="003109CB"/>
    <w:rsid w:val="00352D9B"/>
    <w:rsid w:val="003562D6"/>
    <w:rsid w:val="00381992"/>
    <w:rsid w:val="003C0B20"/>
    <w:rsid w:val="003D786D"/>
    <w:rsid w:val="003E6290"/>
    <w:rsid w:val="003F4E30"/>
    <w:rsid w:val="00401358"/>
    <w:rsid w:val="00415B67"/>
    <w:rsid w:val="00425012"/>
    <w:rsid w:val="004521D0"/>
    <w:rsid w:val="004B6118"/>
    <w:rsid w:val="00506D15"/>
    <w:rsid w:val="005660D5"/>
    <w:rsid w:val="005C72A0"/>
    <w:rsid w:val="005F1AFC"/>
    <w:rsid w:val="005F26A6"/>
    <w:rsid w:val="00621E5F"/>
    <w:rsid w:val="006923E2"/>
    <w:rsid w:val="006D2BBC"/>
    <w:rsid w:val="0074045C"/>
    <w:rsid w:val="007E1D85"/>
    <w:rsid w:val="007F3D88"/>
    <w:rsid w:val="00800768"/>
    <w:rsid w:val="008302CF"/>
    <w:rsid w:val="00862923"/>
    <w:rsid w:val="008708CE"/>
    <w:rsid w:val="008E0610"/>
    <w:rsid w:val="008E1A32"/>
    <w:rsid w:val="008E53FE"/>
    <w:rsid w:val="00901BE0"/>
    <w:rsid w:val="00906808"/>
    <w:rsid w:val="0091271F"/>
    <w:rsid w:val="009502A9"/>
    <w:rsid w:val="00997DB3"/>
    <w:rsid w:val="009B33DE"/>
    <w:rsid w:val="009C7D9F"/>
    <w:rsid w:val="009D75E8"/>
    <w:rsid w:val="009E4A30"/>
    <w:rsid w:val="009F7F1F"/>
    <w:rsid w:val="00A06829"/>
    <w:rsid w:val="00A15481"/>
    <w:rsid w:val="00A662B0"/>
    <w:rsid w:val="00A745D2"/>
    <w:rsid w:val="00AC0693"/>
    <w:rsid w:val="00AC187E"/>
    <w:rsid w:val="00AD798F"/>
    <w:rsid w:val="00AF1C4D"/>
    <w:rsid w:val="00AF37D4"/>
    <w:rsid w:val="00B051EE"/>
    <w:rsid w:val="00B4320D"/>
    <w:rsid w:val="00B60761"/>
    <w:rsid w:val="00C42019"/>
    <w:rsid w:val="00C423DC"/>
    <w:rsid w:val="00C47F30"/>
    <w:rsid w:val="00C8159C"/>
    <w:rsid w:val="00C96102"/>
    <w:rsid w:val="00CE2D2F"/>
    <w:rsid w:val="00CE510E"/>
    <w:rsid w:val="00CF7CF3"/>
    <w:rsid w:val="00D23BE0"/>
    <w:rsid w:val="00D40A3D"/>
    <w:rsid w:val="00D81233"/>
    <w:rsid w:val="00DD0FB1"/>
    <w:rsid w:val="00DD55FE"/>
    <w:rsid w:val="00E05745"/>
    <w:rsid w:val="00E47C9F"/>
    <w:rsid w:val="00E50D57"/>
    <w:rsid w:val="00E7506D"/>
    <w:rsid w:val="00F074E1"/>
    <w:rsid w:val="00F2541D"/>
    <w:rsid w:val="00F46754"/>
    <w:rsid w:val="00F46F17"/>
    <w:rsid w:val="00F771C3"/>
    <w:rsid w:val="00F978CB"/>
    <w:rsid w:val="00FA420B"/>
    <w:rsid w:val="00FC196B"/>
    <w:rsid w:val="00FE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A1C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paragraph" w:styleId="NoSpacing">
    <w:name w:val="No Spacing"/>
    <w:link w:val="NoSpacingChar"/>
    <w:uiPriority w:val="1"/>
    <w:qFormat/>
    <w:rsid w:val="003E6290"/>
    <w:pPr>
      <w:spacing w:after="0"/>
      <w:jc w:val="left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E6290"/>
    <w:rPr>
      <w:rFonts w:eastAsiaTheme="minorEastAsia"/>
      <w:lang w:eastAsia="ja-JP" w:bidi="ar-SA"/>
    </w:rPr>
  </w:style>
  <w:style w:type="paragraph" w:styleId="ListParagraph">
    <w:name w:val="List Paragraph"/>
    <w:basedOn w:val="Normal"/>
    <w:uiPriority w:val="34"/>
    <w:rsid w:val="00692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kuhl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[School Name]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AE31E4-FE6E-4675-A100-C672BFA5F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CB13C-C236-4FCF-A398-8B55C824D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CSC.dotx</Template>
  <TotalTime>0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2017-01-19T15:59:00Z</dcterms:created>
  <dcterms:modified xsi:type="dcterms:W3CDTF">2017-01-19T15:59:00Z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TC300072419990</vt:lpwstr>
  </property>
</Properties>
</file>